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</w:rPr>
        <w:t>考场规则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一、考生在考试开始前30分钟凭准考证和身份证（与报名时使用的身份证一致）进入考场，对号入座，并将准考证、身份证放在桌面右上角以便查验。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highlight w:val="none"/>
        </w:rPr>
      </w:pPr>
      <w:r>
        <w:rPr>
          <w:rFonts w:hint="default" w:ascii="Times New Roman" w:hAnsi="Times New Roman" w:eastAsia="方正仿宋_GB2312" w:cs="Times New Roman"/>
          <w:color w:val="000000"/>
        </w:rPr>
        <w:t>二、考试开始30分钟后，迟到考生不得入场；</w:t>
      </w:r>
      <w:r>
        <w:rPr>
          <w:rFonts w:hint="default" w:ascii="Times New Roman" w:hAnsi="Times New Roman" w:eastAsia="方正仿宋_GB2312" w:cs="Times New Roman"/>
          <w:color w:val="000000"/>
          <w:highlight w:val="none"/>
        </w:rPr>
        <w:t>考试期间，考生不得提前交卷、退场。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三、考生应严格按照规定携带文具进入考场，开考后考生不得相互传递任何物品。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四、考生不得将任何书刊、报纸、稿纸、资料、通讯工具（手机等）或有存储、编程、查询、计算功能的电子用品以及其他设备带至座位。已带入考场的要切断电源并放在指定位置。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五、试卷发放后，考生必须首先在答题卡和试卷规定的位置上准确填写（涂）本人姓名、准考证号等有关信息，但不得做其他任何与答题无关的标记；考试铃声响过以后方可开始答题。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六、考生不得要求监考人员解释试题。如遇试卷分发错误，页码序号不对、字迹模糊或答题卡有折皱、污点等问题，应举手询问，监考人员当众解答。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七、客观题答案按要求用2B铅笔填涂在答题卡上，未用铅笔填涂的按零分处理；主观题一律用黑色墨水的签字笔或钢笔在答题卡上指定位置作答，用圆珠笔、铅笔或在非指定位置上作答的按零分处理。作答字迹要清楚、工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八、考生在考场内必须保持安静，禁止吸烟，严禁交头接耳，不得窥视他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color w:val="000000"/>
        </w:rPr>
        <w:t>人试卷、答题卡及其他答题材料。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九、考试结束铃响，考生应立即停止答题，将试卷、答题卡分别反面向上放在桌面上，待监考人员按顺序收齐全部试卷和答题卡后，方可离开考场。不得将试卷、答题卡和草稿纸带出考场。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</w:rPr>
      </w:pPr>
      <w:r>
        <w:rPr>
          <w:rFonts w:hint="default" w:ascii="Times New Roman" w:hAnsi="Times New Roman" w:eastAsia="方正仿宋_GB2312" w:cs="Times New Roman"/>
          <w:color w:val="000000"/>
        </w:rPr>
        <w:t>十、考生必须严格遵守考场规则，接受监考人员的监督和管理。对扰乱考场秩序，辱骂或威胁考试工作人员人身安全的，按有关纪律和规定严肃处理。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1985" w:left="1588" w:header="851" w:footer="1588" w:gutter="0"/>
      <w:pgNumType w:start="1"/>
      <w:cols w:space="720" w:num="1"/>
      <w:docGrid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1" w:fontKey="{618592AF-62ED-42C9-9AFE-C01992387DA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8D3581C-F74F-4CDF-98E9-98153176E8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2E4972-A0A4-4C3D-BFDC-E28A5BB3D1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rPr>
        <w:rStyle w:val="21"/>
        <w:rFonts w:hint="eastAsia" w:eastAsia="宋体"/>
        <w:sz w:val="28"/>
        <w:szCs w:val="28"/>
      </w:rPr>
    </w:pPr>
    <w:r>
      <w:rPr>
        <w:rStyle w:val="21"/>
        <w:rFonts w:hint="eastAsia" w:eastAsia="宋体"/>
        <w:sz w:val="28"/>
        <w:szCs w:val="28"/>
      </w:rPr>
      <w:t xml:space="preserve">— </w:t>
    </w:r>
    <w:r>
      <w:rPr>
        <w:rFonts w:ascii="Times New Roman" w:hAnsi="Times New Roman" w:eastAsia="宋体"/>
        <w:sz w:val="28"/>
        <w:szCs w:val="28"/>
      </w:rPr>
      <w:fldChar w:fldCharType="begin"/>
    </w:r>
    <w:r>
      <w:rPr>
        <w:rStyle w:val="21"/>
        <w:rFonts w:ascii="Times New Roman" w:hAnsi="Times New Roman" w:eastAsia="宋体"/>
        <w:sz w:val="28"/>
        <w:szCs w:val="28"/>
      </w:rPr>
      <w:instrText xml:space="preserve">PAGE  </w:instrText>
    </w:r>
    <w:r>
      <w:rPr>
        <w:rFonts w:ascii="Times New Roman" w:hAnsi="Times New Roman" w:eastAsia="宋体"/>
        <w:sz w:val="28"/>
        <w:szCs w:val="28"/>
      </w:rPr>
      <w:fldChar w:fldCharType="separate"/>
    </w:r>
    <w:r>
      <w:rPr>
        <w:rStyle w:val="21"/>
        <w:rFonts w:ascii="Times New Roman" w:hAnsi="Times New Roman" w:eastAsia="宋体"/>
        <w:sz w:val="28"/>
        <w:szCs w:val="28"/>
      </w:rPr>
      <w:t>1</w:t>
    </w:r>
    <w:r>
      <w:rPr>
        <w:rFonts w:ascii="Times New Roman" w:hAnsi="Times New Roman" w:eastAsia="宋体"/>
        <w:sz w:val="28"/>
        <w:szCs w:val="28"/>
      </w:rPr>
      <w:fldChar w:fldCharType="end"/>
    </w:r>
    <w:r>
      <w:rPr>
        <w:rStyle w:val="21"/>
        <w:rFonts w:hint="eastAsia" w:eastAsia="宋体"/>
        <w:sz w:val="28"/>
        <w:szCs w:val="28"/>
      </w:rPr>
      <w:t xml:space="preserve"> —</w:t>
    </w:r>
  </w:p>
  <w:p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end"/>
    </w:r>
  </w:p>
  <w:p>
    <w:pPr>
      <w:pStyle w:val="1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56"/>
  <w:drawingGridVerticalSpacing w:val="28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NTY5MTI4OWQwMzQ0ODg5NjlhZTcxZjYwOGZmMjgifQ=="/>
  </w:docVars>
  <w:rsids>
    <w:rsidRoot w:val="00C60949"/>
    <w:rsid w:val="00002434"/>
    <w:rsid w:val="00002D98"/>
    <w:rsid w:val="00012BCF"/>
    <w:rsid w:val="000156DB"/>
    <w:rsid w:val="00017FB4"/>
    <w:rsid w:val="00031713"/>
    <w:rsid w:val="000333EC"/>
    <w:rsid w:val="00034620"/>
    <w:rsid w:val="00036FB8"/>
    <w:rsid w:val="00064158"/>
    <w:rsid w:val="00070653"/>
    <w:rsid w:val="00075842"/>
    <w:rsid w:val="00083F7D"/>
    <w:rsid w:val="000927B0"/>
    <w:rsid w:val="00093524"/>
    <w:rsid w:val="000A03C2"/>
    <w:rsid w:val="000A114F"/>
    <w:rsid w:val="000A14F9"/>
    <w:rsid w:val="000A25D2"/>
    <w:rsid w:val="000A28AF"/>
    <w:rsid w:val="000A76BE"/>
    <w:rsid w:val="000C613A"/>
    <w:rsid w:val="000D1D88"/>
    <w:rsid w:val="000D29A7"/>
    <w:rsid w:val="000D39B4"/>
    <w:rsid w:val="000E0034"/>
    <w:rsid w:val="000E57A8"/>
    <w:rsid w:val="000F0E52"/>
    <w:rsid w:val="000F1B3E"/>
    <w:rsid w:val="000F2F4A"/>
    <w:rsid w:val="00101D73"/>
    <w:rsid w:val="00102847"/>
    <w:rsid w:val="00120A69"/>
    <w:rsid w:val="00122E67"/>
    <w:rsid w:val="00123F9D"/>
    <w:rsid w:val="001301BE"/>
    <w:rsid w:val="001324E1"/>
    <w:rsid w:val="0013282D"/>
    <w:rsid w:val="0013461D"/>
    <w:rsid w:val="00144466"/>
    <w:rsid w:val="001504D2"/>
    <w:rsid w:val="00151974"/>
    <w:rsid w:val="00151BE0"/>
    <w:rsid w:val="0015224D"/>
    <w:rsid w:val="001575D7"/>
    <w:rsid w:val="00166FCF"/>
    <w:rsid w:val="001721EC"/>
    <w:rsid w:val="00175C45"/>
    <w:rsid w:val="0017658A"/>
    <w:rsid w:val="001838E6"/>
    <w:rsid w:val="0019072C"/>
    <w:rsid w:val="00192AB3"/>
    <w:rsid w:val="0019600B"/>
    <w:rsid w:val="00196D96"/>
    <w:rsid w:val="0019749D"/>
    <w:rsid w:val="001A27B2"/>
    <w:rsid w:val="001A45E2"/>
    <w:rsid w:val="001A5662"/>
    <w:rsid w:val="001A5719"/>
    <w:rsid w:val="001B6287"/>
    <w:rsid w:val="001B79BF"/>
    <w:rsid w:val="001C1202"/>
    <w:rsid w:val="001C2ED6"/>
    <w:rsid w:val="001C4AD0"/>
    <w:rsid w:val="001C54BF"/>
    <w:rsid w:val="001D2F0C"/>
    <w:rsid w:val="001E0DF2"/>
    <w:rsid w:val="001E1812"/>
    <w:rsid w:val="0020005B"/>
    <w:rsid w:val="002071DD"/>
    <w:rsid w:val="00211CDD"/>
    <w:rsid w:val="002126DF"/>
    <w:rsid w:val="002159B9"/>
    <w:rsid w:val="00215E45"/>
    <w:rsid w:val="00221068"/>
    <w:rsid w:val="00221B6C"/>
    <w:rsid w:val="0022250A"/>
    <w:rsid w:val="002227A5"/>
    <w:rsid w:val="00227952"/>
    <w:rsid w:val="0023065F"/>
    <w:rsid w:val="00232EBC"/>
    <w:rsid w:val="00233234"/>
    <w:rsid w:val="002348B9"/>
    <w:rsid w:val="00243DA5"/>
    <w:rsid w:val="002506D7"/>
    <w:rsid w:val="002567D3"/>
    <w:rsid w:val="0025747E"/>
    <w:rsid w:val="0026227D"/>
    <w:rsid w:val="002625C6"/>
    <w:rsid w:val="00264E95"/>
    <w:rsid w:val="00270675"/>
    <w:rsid w:val="0027271A"/>
    <w:rsid w:val="00273548"/>
    <w:rsid w:val="002754F2"/>
    <w:rsid w:val="002758F5"/>
    <w:rsid w:val="00275B52"/>
    <w:rsid w:val="0027612E"/>
    <w:rsid w:val="00277494"/>
    <w:rsid w:val="00280470"/>
    <w:rsid w:val="00282961"/>
    <w:rsid w:val="00282B48"/>
    <w:rsid w:val="00286AE0"/>
    <w:rsid w:val="00295864"/>
    <w:rsid w:val="00295D93"/>
    <w:rsid w:val="002960FD"/>
    <w:rsid w:val="00296F8D"/>
    <w:rsid w:val="002A262A"/>
    <w:rsid w:val="002A3005"/>
    <w:rsid w:val="002A486B"/>
    <w:rsid w:val="002A77B4"/>
    <w:rsid w:val="002B20AA"/>
    <w:rsid w:val="002C3028"/>
    <w:rsid w:val="002C51F1"/>
    <w:rsid w:val="002D0F7B"/>
    <w:rsid w:val="002D2A3C"/>
    <w:rsid w:val="002D2AC3"/>
    <w:rsid w:val="002D4A2F"/>
    <w:rsid w:val="002D5312"/>
    <w:rsid w:val="002E2920"/>
    <w:rsid w:val="002E3003"/>
    <w:rsid w:val="002E433E"/>
    <w:rsid w:val="002E7897"/>
    <w:rsid w:val="002F3315"/>
    <w:rsid w:val="002F6A1E"/>
    <w:rsid w:val="0030091B"/>
    <w:rsid w:val="0030763E"/>
    <w:rsid w:val="00312157"/>
    <w:rsid w:val="00312751"/>
    <w:rsid w:val="00314895"/>
    <w:rsid w:val="00315BE1"/>
    <w:rsid w:val="00316F27"/>
    <w:rsid w:val="0031776A"/>
    <w:rsid w:val="00324547"/>
    <w:rsid w:val="00325447"/>
    <w:rsid w:val="00326889"/>
    <w:rsid w:val="00331E53"/>
    <w:rsid w:val="00332AE3"/>
    <w:rsid w:val="00335849"/>
    <w:rsid w:val="00345323"/>
    <w:rsid w:val="003461D6"/>
    <w:rsid w:val="00346992"/>
    <w:rsid w:val="00346EF5"/>
    <w:rsid w:val="003475A8"/>
    <w:rsid w:val="00347E59"/>
    <w:rsid w:val="003515DF"/>
    <w:rsid w:val="00351A23"/>
    <w:rsid w:val="00363B41"/>
    <w:rsid w:val="00373004"/>
    <w:rsid w:val="00375561"/>
    <w:rsid w:val="00383050"/>
    <w:rsid w:val="0038489C"/>
    <w:rsid w:val="0038518B"/>
    <w:rsid w:val="00385E36"/>
    <w:rsid w:val="00386AFD"/>
    <w:rsid w:val="0038718D"/>
    <w:rsid w:val="00393B0B"/>
    <w:rsid w:val="00394C54"/>
    <w:rsid w:val="00395299"/>
    <w:rsid w:val="0039691F"/>
    <w:rsid w:val="003A020A"/>
    <w:rsid w:val="003B01ED"/>
    <w:rsid w:val="003B4404"/>
    <w:rsid w:val="003B5058"/>
    <w:rsid w:val="003B63D6"/>
    <w:rsid w:val="003C13C8"/>
    <w:rsid w:val="003C5BF9"/>
    <w:rsid w:val="003C6E9E"/>
    <w:rsid w:val="003D3A06"/>
    <w:rsid w:val="003D50A1"/>
    <w:rsid w:val="003D7109"/>
    <w:rsid w:val="003E10AA"/>
    <w:rsid w:val="003E177F"/>
    <w:rsid w:val="003E5AE4"/>
    <w:rsid w:val="003F048E"/>
    <w:rsid w:val="003F258E"/>
    <w:rsid w:val="003F26F1"/>
    <w:rsid w:val="003F3CC1"/>
    <w:rsid w:val="003F48A4"/>
    <w:rsid w:val="003F5D40"/>
    <w:rsid w:val="00405A5F"/>
    <w:rsid w:val="00405CD4"/>
    <w:rsid w:val="00405EFF"/>
    <w:rsid w:val="00407285"/>
    <w:rsid w:val="00410217"/>
    <w:rsid w:val="004129EB"/>
    <w:rsid w:val="004145CE"/>
    <w:rsid w:val="0041471E"/>
    <w:rsid w:val="00416213"/>
    <w:rsid w:val="0041708E"/>
    <w:rsid w:val="00425968"/>
    <w:rsid w:val="004311FC"/>
    <w:rsid w:val="004411DF"/>
    <w:rsid w:val="00441792"/>
    <w:rsid w:val="00441D76"/>
    <w:rsid w:val="00442D07"/>
    <w:rsid w:val="00444216"/>
    <w:rsid w:val="0045045A"/>
    <w:rsid w:val="00450A80"/>
    <w:rsid w:val="00451053"/>
    <w:rsid w:val="00453F3E"/>
    <w:rsid w:val="00462C48"/>
    <w:rsid w:val="00465688"/>
    <w:rsid w:val="00466C1C"/>
    <w:rsid w:val="00473845"/>
    <w:rsid w:val="00482F70"/>
    <w:rsid w:val="00484BCC"/>
    <w:rsid w:val="0048635F"/>
    <w:rsid w:val="0048736B"/>
    <w:rsid w:val="0049215A"/>
    <w:rsid w:val="00496C2F"/>
    <w:rsid w:val="00496DF9"/>
    <w:rsid w:val="004B4973"/>
    <w:rsid w:val="004C1651"/>
    <w:rsid w:val="004C546C"/>
    <w:rsid w:val="004C65F9"/>
    <w:rsid w:val="004D3FAC"/>
    <w:rsid w:val="004D63CC"/>
    <w:rsid w:val="004D7827"/>
    <w:rsid w:val="004D7E8B"/>
    <w:rsid w:val="004E049A"/>
    <w:rsid w:val="004E4C8D"/>
    <w:rsid w:val="004F1B95"/>
    <w:rsid w:val="00500171"/>
    <w:rsid w:val="005066B8"/>
    <w:rsid w:val="005119FD"/>
    <w:rsid w:val="00512481"/>
    <w:rsid w:val="005133AF"/>
    <w:rsid w:val="0051446B"/>
    <w:rsid w:val="00515784"/>
    <w:rsid w:val="0052240F"/>
    <w:rsid w:val="0052618E"/>
    <w:rsid w:val="00531A86"/>
    <w:rsid w:val="005352AD"/>
    <w:rsid w:val="00543B79"/>
    <w:rsid w:val="005471A6"/>
    <w:rsid w:val="00547E44"/>
    <w:rsid w:val="00551FAC"/>
    <w:rsid w:val="0055400D"/>
    <w:rsid w:val="00554688"/>
    <w:rsid w:val="00554CE4"/>
    <w:rsid w:val="005605EB"/>
    <w:rsid w:val="00563798"/>
    <w:rsid w:val="005651D6"/>
    <w:rsid w:val="0057138F"/>
    <w:rsid w:val="00572974"/>
    <w:rsid w:val="00573F07"/>
    <w:rsid w:val="00574ED4"/>
    <w:rsid w:val="005755C9"/>
    <w:rsid w:val="00582E0E"/>
    <w:rsid w:val="00585028"/>
    <w:rsid w:val="00592311"/>
    <w:rsid w:val="0059316F"/>
    <w:rsid w:val="005970C0"/>
    <w:rsid w:val="005A2925"/>
    <w:rsid w:val="005A44AF"/>
    <w:rsid w:val="005A4FA5"/>
    <w:rsid w:val="005A6403"/>
    <w:rsid w:val="005B2C1B"/>
    <w:rsid w:val="005B7116"/>
    <w:rsid w:val="005B7D64"/>
    <w:rsid w:val="005C25F7"/>
    <w:rsid w:val="005C2E44"/>
    <w:rsid w:val="005C2F5D"/>
    <w:rsid w:val="005C6C69"/>
    <w:rsid w:val="005D1D38"/>
    <w:rsid w:val="005D32DD"/>
    <w:rsid w:val="005D5B48"/>
    <w:rsid w:val="005D607C"/>
    <w:rsid w:val="005E0BE5"/>
    <w:rsid w:val="005E1173"/>
    <w:rsid w:val="005E2328"/>
    <w:rsid w:val="005E32B4"/>
    <w:rsid w:val="005F079A"/>
    <w:rsid w:val="005F16C1"/>
    <w:rsid w:val="005F4C9A"/>
    <w:rsid w:val="005F6C01"/>
    <w:rsid w:val="005F7DDD"/>
    <w:rsid w:val="00611F11"/>
    <w:rsid w:val="00621C6A"/>
    <w:rsid w:val="00623E11"/>
    <w:rsid w:val="00626F2B"/>
    <w:rsid w:val="00634D76"/>
    <w:rsid w:val="0063731A"/>
    <w:rsid w:val="00641DE1"/>
    <w:rsid w:val="00641FB2"/>
    <w:rsid w:val="00643839"/>
    <w:rsid w:val="006502F5"/>
    <w:rsid w:val="00657D49"/>
    <w:rsid w:val="00662CB8"/>
    <w:rsid w:val="00664120"/>
    <w:rsid w:val="00670413"/>
    <w:rsid w:val="006745BC"/>
    <w:rsid w:val="00677160"/>
    <w:rsid w:val="00687FFD"/>
    <w:rsid w:val="00690326"/>
    <w:rsid w:val="0069312C"/>
    <w:rsid w:val="006940B6"/>
    <w:rsid w:val="006964DA"/>
    <w:rsid w:val="006A4972"/>
    <w:rsid w:val="006A5AC0"/>
    <w:rsid w:val="006B0386"/>
    <w:rsid w:val="006B1387"/>
    <w:rsid w:val="006B3F70"/>
    <w:rsid w:val="006C0246"/>
    <w:rsid w:val="006C157B"/>
    <w:rsid w:val="006C1E0C"/>
    <w:rsid w:val="006C6D64"/>
    <w:rsid w:val="006D3390"/>
    <w:rsid w:val="006D4620"/>
    <w:rsid w:val="006D674A"/>
    <w:rsid w:val="006E4943"/>
    <w:rsid w:val="006E7C7C"/>
    <w:rsid w:val="006F02BB"/>
    <w:rsid w:val="006F034A"/>
    <w:rsid w:val="006F1754"/>
    <w:rsid w:val="006F7CA0"/>
    <w:rsid w:val="007022B6"/>
    <w:rsid w:val="0070281D"/>
    <w:rsid w:val="007031ED"/>
    <w:rsid w:val="007035F6"/>
    <w:rsid w:val="00706B3F"/>
    <w:rsid w:val="0070740A"/>
    <w:rsid w:val="007122EB"/>
    <w:rsid w:val="0072272A"/>
    <w:rsid w:val="00726C65"/>
    <w:rsid w:val="00727DE0"/>
    <w:rsid w:val="00731825"/>
    <w:rsid w:val="007327CF"/>
    <w:rsid w:val="00732F12"/>
    <w:rsid w:val="00744A09"/>
    <w:rsid w:val="00745D5B"/>
    <w:rsid w:val="007463F6"/>
    <w:rsid w:val="00747F03"/>
    <w:rsid w:val="00762A51"/>
    <w:rsid w:val="007637E1"/>
    <w:rsid w:val="00764C53"/>
    <w:rsid w:val="007667B6"/>
    <w:rsid w:val="00771FBC"/>
    <w:rsid w:val="007726BA"/>
    <w:rsid w:val="00785D18"/>
    <w:rsid w:val="00794826"/>
    <w:rsid w:val="0079580C"/>
    <w:rsid w:val="00796DDC"/>
    <w:rsid w:val="00797600"/>
    <w:rsid w:val="007A59FA"/>
    <w:rsid w:val="007B4C87"/>
    <w:rsid w:val="007C3267"/>
    <w:rsid w:val="007C5A45"/>
    <w:rsid w:val="007D1359"/>
    <w:rsid w:val="007D27FC"/>
    <w:rsid w:val="007D4D21"/>
    <w:rsid w:val="007D5CAE"/>
    <w:rsid w:val="007D6B68"/>
    <w:rsid w:val="007E2239"/>
    <w:rsid w:val="007E5C2C"/>
    <w:rsid w:val="007F0D26"/>
    <w:rsid w:val="007F297E"/>
    <w:rsid w:val="007F685E"/>
    <w:rsid w:val="008012B3"/>
    <w:rsid w:val="00804BE2"/>
    <w:rsid w:val="008054C1"/>
    <w:rsid w:val="00816A84"/>
    <w:rsid w:val="008222C9"/>
    <w:rsid w:val="00825D46"/>
    <w:rsid w:val="00831315"/>
    <w:rsid w:val="008354C8"/>
    <w:rsid w:val="00841003"/>
    <w:rsid w:val="00841D87"/>
    <w:rsid w:val="008430F2"/>
    <w:rsid w:val="00843C5D"/>
    <w:rsid w:val="008442F4"/>
    <w:rsid w:val="0085051F"/>
    <w:rsid w:val="00851D7C"/>
    <w:rsid w:val="008528C5"/>
    <w:rsid w:val="00853128"/>
    <w:rsid w:val="00855F88"/>
    <w:rsid w:val="008560DC"/>
    <w:rsid w:val="008567B2"/>
    <w:rsid w:val="00857342"/>
    <w:rsid w:val="0086441D"/>
    <w:rsid w:val="0086498B"/>
    <w:rsid w:val="008723E3"/>
    <w:rsid w:val="00876C3A"/>
    <w:rsid w:val="0087723E"/>
    <w:rsid w:val="00880035"/>
    <w:rsid w:val="00887C72"/>
    <w:rsid w:val="0089445F"/>
    <w:rsid w:val="00895FFD"/>
    <w:rsid w:val="0089628A"/>
    <w:rsid w:val="00896609"/>
    <w:rsid w:val="00896DE6"/>
    <w:rsid w:val="00897540"/>
    <w:rsid w:val="008A629F"/>
    <w:rsid w:val="008A71CC"/>
    <w:rsid w:val="008A7763"/>
    <w:rsid w:val="008A7C1B"/>
    <w:rsid w:val="008B185F"/>
    <w:rsid w:val="008B5A09"/>
    <w:rsid w:val="008B6617"/>
    <w:rsid w:val="008C256B"/>
    <w:rsid w:val="008C3134"/>
    <w:rsid w:val="008C4224"/>
    <w:rsid w:val="008C5D38"/>
    <w:rsid w:val="008C623D"/>
    <w:rsid w:val="008D2C2B"/>
    <w:rsid w:val="008D6017"/>
    <w:rsid w:val="008E0AAC"/>
    <w:rsid w:val="008E2E1C"/>
    <w:rsid w:val="008E3C1B"/>
    <w:rsid w:val="008E4121"/>
    <w:rsid w:val="008E4D6B"/>
    <w:rsid w:val="008E766F"/>
    <w:rsid w:val="008F1605"/>
    <w:rsid w:val="008F7DAF"/>
    <w:rsid w:val="00906110"/>
    <w:rsid w:val="009104E2"/>
    <w:rsid w:val="009148C5"/>
    <w:rsid w:val="00914A13"/>
    <w:rsid w:val="00916887"/>
    <w:rsid w:val="009208CA"/>
    <w:rsid w:val="00920E34"/>
    <w:rsid w:val="00923D9D"/>
    <w:rsid w:val="00925D8A"/>
    <w:rsid w:val="00931285"/>
    <w:rsid w:val="00931C77"/>
    <w:rsid w:val="00933B95"/>
    <w:rsid w:val="00935EBB"/>
    <w:rsid w:val="009420C1"/>
    <w:rsid w:val="00942138"/>
    <w:rsid w:val="00946257"/>
    <w:rsid w:val="00947FB6"/>
    <w:rsid w:val="009522BF"/>
    <w:rsid w:val="00955D92"/>
    <w:rsid w:val="00956905"/>
    <w:rsid w:val="009638FC"/>
    <w:rsid w:val="00965010"/>
    <w:rsid w:val="00966D5A"/>
    <w:rsid w:val="00967B77"/>
    <w:rsid w:val="00973A36"/>
    <w:rsid w:val="00974A7E"/>
    <w:rsid w:val="00974BFE"/>
    <w:rsid w:val="00977A04"/>
    <w:rsid w:val="00984603"/>
    <w:rsid w:val="00984D3A"/>
    <w:rsid w:val="009A1225"/>
    <w:rsid w:val="009A2214"/>
    <w:rsid w:val="009A5DC4"/>
    <w:rsid w:val="009A738A"/>
    <w:rsid w:val="009B37B2"/>
    <w:rsid w:val="009B6271"/>
    <w:rsid w:val="009C1BCF"/>
    <w:rsid w:val="009C2AD2"/>
    <w:rsid w:val="009C32EA"/>
    <w:rsid w:val="009C5823"/>
    <w:rsid w:val="009C71D9"/>
    <w:rsid w:val="009D34C1"/>
    <w:rsid w:val="009D738A"/>
    <w:rsid w:val="009D7B65"/>
    <w:rsid w:val="009E1511"/>
    <w:rsid w:val="009E62F4"/>
    <w:rsid w:val="009E71E9"/>
    <w:rsid w:val="009F029D"/>
    <w:rsid w:val="009F155D"/>
    <w:rsid w:val="009F31A7"/>
    <w:rsid w:val="009F4C33"/>
    <w:rsid w:val="009F76C5"/>
    <w:rsid w:val="00A3086E"/>
    <w:rsid w:val="00A30C5E"/>
    <w:rsid w:val="00A319B7"/>
    <w:rsid w:val="00A31BEC"/>
    <w:rsid w:val="00A3663D"/>
    <w:rsid w:val="00A43581"/>
    <w:rsid w:val="00A44F51"/>
    <w:rsid w:val="00A52842"/>
    <w:rsid w:val="00A5513F"/>
    <w:rsid w:val="00A552F5"/>
    <w:rsid w:val="00A56AEB"/>
    <w:rsid w:val="00A63149"/>
    <w:rsid w:val="00A63357"/>
    <w:rsid w:val="00A66FC9"/>
    <w:rsid w:val="00A70164"/>
    <w:rsid w:val="00A733DA"/>
    <w:rsid w:val="00A73BD3"/>
    <w:rsid w:val="00A74221"/>
    <w:rsid w:val="00A80806"/>
    <w:rsid w:val="00A80AC4"/>
    <w:rsid w:val="00A901DD"/>
    <w:rsid w:val="00A90A66"/>
    <w:rsid w:val="00A96035"/>
    <w:rsid w:val="00AB2C92"/>
    <w:rsid w:val="00AB5D2A"/>
    <w:rsid w:val="00AC72CD"/>
    <w:rsid w:val="00AD12AD"/>
    <w:rsid w:val="00AD2C1F"/>
    <w:rsid w:val="00AD3FE4"/>
    <w:rsid w:val="00AE0B79"/>
    <w:rsid w:val="00AE34F3"/>
    <w:rsid w:val="00AE4A36"/>
    <w:rsid w:val="00AE4AC5"/>
    <w:rsid w:val="00AF043E"/>
    <w:rsid w:val="00AF126D"/>
    <w:rsid w:val="00AF1797"/>
    <w:rsid w:val="00AF1C4A"/>
    <w:rsid w:val="00AF287F"/>
    <w:rsid w:val="00AF3764"/>
    <w:rsid w:val="00AF59BC"/>
    <w:rsid w:val="00AF6567"/>
    <w:rsid w:val="00B134C3"/>
    <w:rsid w:val="00B24A43"/>
    <w:rsid w:val="00B26BE9"/>
    <w:rsid w:val="00B325A9"/>
    <w:rsid w:val="00B32882"/>
    <w:rsid w:val="00B34341"/>
    <w:rsid w:val="00B373AA"/>
    <w:rsid w:val="00B41E07"/>
    <w:rsid w:val="00B42EAD"/>
    <w:rsid w:val="00B44EB2"/>
    <w:rsid w:val="00B54E33"/>
    <w:rsid w:val="00B61A54"/>
    <w:rsid w:val="00B7433E"/>
    <w:rsid w:val="00B77963"/>
    <w:rsid w:val="00B80280"/>
    <w:rsid w:val="00B80FBF"/>
    <w:rsid w:val="00B8534F"/>
    <w:rsid w:val="00B926D3"/>
    <w:rsid w:val="00B94300"/>
    <w:rsid w:val="00BA14CE"/>
    <w:rsid w:val="00BA31DC"/>
    <w:rsid w:val="00BA3823"/>
    <w:rsid w:val="00BA38D8"/>
    <w:rsid w:val="00BA567C"/>
    <w:rsid w:val="00BA5DFA"/>
    <w:rsid w:val="00BA659F"/>
    <w:rsid w:val="00BA6FAC"/>
    <w:rsid w:val="00BB3B28"/>
    <w:rsid w:val="00BC031D"/>
    <w:rsid w:val="00BC3FEC"/>
    <w:rsid w:val="00BC5F77"/>
    <w:rsid w:val="00BC70E9"/>
    <w:rsid w:val="00BD4031"/>
    <w:rsid w:val="00BD43C9"/>
    <w:rsid w:val="00BD77C2"/>
    <w:rsid w:val="00BE3DAF"/>
    <w:rsid w:val="00BE6C86"/>
    <w:rsid w:val="00BF0EC7"/>
    <w:rsid w:val="00BF7788"/>
    <w:rsid w:val="00C0021A"/>
    <w:rsid w:val="00C055BA"/>
    <w:rsid w:val="00C11C04"/>
    <w:rsid w:val="00C129E9"/>
    <w:rsid w:val="00C1440F"/>
    <w:rsid w:val="00C216F3"/>
    <w:rsid w:val="00C32942"/>
    <w:rsid w:val="00C33005"/>
    <w:rsid w:val="00C354B7"/>
    <w:rsid w:val="00C4021C"/>
    <w:rsid w:val="00C46EA4"/>
    <w:rsid w:val="00C54C23"/>
    <w:rsid w:val="00C57B58"/>
    <w:rsid w:val="00C6014A"/>
    <w:rsid w:val="00C601D0"/>
    <w:rsid w:val="00C602AB"/>
    <w:rsid w:val="00C6081F"/>
    <w:rsid w:val="00C60949"/>
    <w:rsid w:val="00C6350A"/>
    <w:rsid w:val="00C65051"/>
    <w:rsid w:val="00C66B01"/>
    <w:rsid w:val="00C70DF8"/>
    <w:rsid w:val="00C71EB3"/>
    <w:rsid w:val="00C756EE"/>
    <w:rsid w:val="00C77D8E"/>
    <w:rsid w:val="00C81CF1"/>
    <w:rsid w:val="00C83D29"/>
    <w:rsid w:val="00C84A5C"/>
    <w:rsid w:val="00C90983"/>
    <w:rsid w:val="00C90B5C"/>
    <w:rsid w:val="00C920A6"/>
    <w:rsid w:val="00C92990"/>
    <w:rsid w:val="00C93A2B"/>
    <w:rsid w:val="00C94E29"/>
    <w:rsid w:val="00CA08BE"/>
    <w:rsid w:val="00CA10F4"/>
    <w:rsid w:val="00CA21CD"/>
    <w:rsid w:val="00CA3BFA"/>
    <w:rsid w:val="00CA7167"/>
    <w:rsid w:val="00CB2345"/>
    <w:rsid w:val="00CB2D08"/>
    <w:rsid w:val="00CC4A55"/>
    <w:rsid w:val="00CC6F39"/>
    <w:rsid w:val="00CD155E"/>
    <w:rsid w:val="00CD515B"/>
    <w:rsid w:val="00CE159A"/>
    <w:rsid w:val="00CF199D"/>
    <w:rsid w:val="00CF20FB"/>
    <w:rsid w:val="00CF280A"/>
    <w:rsid w:val="00CF303D"/>
    <w:rsid w:val="00CF3619"/>
    <w:rsid w:val="00D00E86"/>
    <w:rsid w:val="00D05E13"/>
    <w:rsid w:val="00D0744B"/>
    <w:rsid w:val="00D1087F"/>
    <w:rsid w:val="00D21E54"/>
    <w:rsid w:val="00D27828"/>
    <w:rsid w:val="00D335F4"/>
    <w:rsid w:val="00D34C43"/>
    <w:rsid w:val="00D354E4"/>
    <w:rsid w:val="00D5088C"/>
    <w:rsid w:val="00D54DB0"/>
    <w:rsid w:val="00D5548D"/>
    <w:rsid w:val="00D71A7D"/>
    <w:rsid w:val="00D77178"/>
    <w:rsid w:val="00D813EC"/>
    <w:rsid w:val="00D8276D"/>
    <w:rsid w:val="00D83AF9"/>
    <w:rsid w:val="00D87353"/>
    <w:rsid w:val="00D93299"/>
    <w:rsid w:val="00DA0D86"/>
    <w:rsid w:val="00DA2D09"/>
    <w:rsid w:val="00DA314D"/>
    <w:rsid w:val="00DA4B9B"/>
    <w:rsid w:val="00DB39A3"/>
    <w:rsid w:val="00DC301F"/>
    <w:rsid w:val="00DC7A0E"/>
    <w:rsid w:val="00DC7A7A"/>
    <w:rsid w:val="00DD5130"/>
    <w:rsid w:val="00DD6473"/>
    <w:rsid w:val="00DD70EA"/>
    <w:rsid w:val="00DE0968"/>
    <w:rsid w:val="00DE2530"/>
    <w:rsid w:val="00DE2FC7"/>
    <w:rsid w:val="00DE3D24"/>
    <w:rsid w:val="00DE42C2"/>
    <w:rsid w:val="00E01AC2"/>
    <w:rsid w:val="00E036B6"/>
    <w:rsid w:val="00E075D0"/>
    <w:rsid w:val="00E1486B"/>
    <w:rsid w:val="00E21FCD"/>
    <w:rsid w:val="00E24F51"/>
    <w:rsid w:val="00E2516C"/>
    <w:rsid w:val="00E2571B"/>
    <w:rsid w:val="00E3201B"/>
    <w:rsid w:val="00E32C3F"/>
    <w:rsid w:val="00E41AC4"/>
    <w:rsid w:val="00E41AED"/>
    <w:rsid w:val="00E42114"/>
    <w:rsid w:val="00E4721F"/>
    <w:rsid w:val="00E50385"/>
    <w:rsid w:val="00E50466"/>
    <w:rsid w:val="00E55836"/>
    <w:rsid w:val="00E61F8B"/>
    <w:rsid w:val="00E644E3"/>
    <w:rsid w:val="00E6455A"/>
    <w:rsid w:val="00E67E84"/>
    <w:rsid w:val="00E70BF9"/>
    <w:rsid w:val="00E72C3E"/>
    <w:rsid w:val="00E84C5D"/>
    <w:rsid w:val="00E85E9E"/>
    <w:rsid w:val="00E8672D"/>
    <w:rsid w:val="00E92963"/>
    <w:rsid w:val="00E946E2"/>
    <w:rsid w:val="00E948C0"/>
    <w:rsid w:val="00EA124A"/>
    <w:rsid w:val="00EA35CC"/>
    <w:rsid w:val="00EA3ED4"/>
    <w:rsid w:val="00EA522A"/>
    <w:rsid w:val="00EA6116"/>
    <w:rsid w:val="00EA693C"/>
    <w:rsid w:val="00EB30F6"/>
    <w:rsid w:val="00EB3295"/>
    <w:rsid w:val="00EB73C1"/>
    <w:rsid w:val="00EC575B"/>
    <w:rsid w:val="00EC69CF"/>
    <w:rsid w:val="00ED0D99"/>
    <w:rsid w:val="00ED1A97"/>
    <w:rsid w:val="00ED3303"/>
    <w:rsid w:val="00EE0AC7"/>
    <w:rsid w:val="00EE4FB9"/>
    <w:rsid w:val="00EE78EA"/>
    <w:rsid w:val="00EF534F"/>
    <w:rsid w:val="00F01F48"/>
    <w:rsid w:val="00F068B0"/>
    <w:rsid w:val="00F104F1"/>
    <w:rsid w:val="00F11342"/>
    <w:rsid w:val="00F12310"/>
    <w:rsid w:val="00F138FC"/>
    <w:rsid w:val="00F14EEA"/>
    <w:rsid w:val="00F22811"/>
    <w:rsid w:val="00F22B3B"/>
    <w:rsid w:val="00F25311"/>
    <w:rsid w:val="00F25A01"/>
    <w:rsid w:val="00F25B59"/>
    <w:rsid w:val="00F271A5"/>
    <w:rsid w:val="00F32A23"/>
    <w:rsid w:val="00F36EC5"/>
    <w:rsid w:val="00F4031B"/>
    <w:rsid w:val="00F44D37"/>
    <w:rsid w:val="00F46694"/>
    <w:rsid w:val="00F500F6"/>
    <w:rsid w:val="00F53BFA"/>
    <w:rsid w:val="00F55FDB"/>
    <w:rsid w:val="00F57C51"/>
    <w:rsid w:val="00F62333"/>
    <w:rsid w:val="00F71604"/>
    <w:rsid w:val="00F71BDC"/>
    <w:rsid w:val="00F74330"/>
    <w:rsid w:val="00F768A1"/>
    <w:rsid w:val="00F819AE"/>
    <w:rsid w:val="00F8393E"/>
    <w:rsid w:val="00F858EA"/>
    <w:rsid w:val="00F87307"/>
    <w:rsid w:val="00F90CB9"/>
    <w:rsid w:val="00F95393"/>
    <w:rsid w:val="00F97E3C"/>
    <w:rsid w:val="00FA4D6C"/>
    <w:rsid w:val="00FA637C"/>
    <w:rsid w:val="00FB6677"/>
    <w:rsid w:val="00FB6BC8"/>
    <w:rsid w:val="00FC2BEB"/>
    <w:rsid w:val="00FC3A4A"/>
    <w:rsid w:val="00FC5E04"/>
    <w:rsid w:val="00FC630A"/>
    <w:rsid w:val="00FD3A0B"/>
    <w:rsid w:val="00FD4A04"/>
    <w:rsid w:val="00FE3C39"/>
    <w:rsid w:val="00FF418A"/>
    <w:rsid w:val="02E9722E"/>
    <w:rsid w:val="051D16D2"/>
    <w:rsid w:val="249A5D8B"/>
    <w:rsid w:val="3E5C7924"/>
    <w:rsid w:val="6D1C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9">
    <w:name w:val="Default Paragraph Font"/>
    <w:link w:val="20"/>
    <w:semiHidden/>
    <w:qFormat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annotation text"/>
    <w:basedOn w:val="1"/>
    <w:semiHidden/>
    <w:uiPriority w:val="0"/>
    <w:pPr>
      <w:jc w:val="left"/>
    </w:pPr>
  </w:style>
  <w:style w:type="paragraph" w:styleId="5">
    <w:name w:val="Body Text"/>
    <w:basedOn w:val="1"/>
    <w:uiPriority w:val="0"/>
    <w:pPr>
      <w:spacing w:line="600" w:lineRule="exact"/>
      <w:jc w:val="center"/>
    </w:pPr>
    <w:rPr>
      <w:rFonts w:ascii="Times New Roman" w:hAnsi="Times New Roman" w:eastAsia="方正大标宋简体"/>
      <w:sz w:val="40"/>
      <w:szCs w:val="24"/>
    </w:rPr>
  </w:style>
  <w:style w:type="paragraph" w:styleId="6">
    <w:name w:val="Body Text Indent"/>
    <w:basedOn w:val="1"/>
    <w:uiPriority w:val="0"/>
    <w:pPr>
      <w:spacing w:after="120"/>
      <w:ind w:left="420" w:leftChars="200"/>
    </w:pPr>
  </w:style>
  <w:style w:type="paragraph" w:styleId="7">
    <w:name w:val="Block Text"/>
    <w:basedOn w:val="1"/>
    <w:uiPriority w:val="0"/>
    <w:pPr>
      <w:ind w:left="178" w:leftChars="85" w:right="-506" w:rightChars="-241" w:firstLine="560" w:firstLineChars="200"/>
    </w:pPr>
    <w:rPr>
      <w:rFonts w:ascii="Times New Roman" w:hAnsi="Times New Roman" w:eastAsia="仿宋_GB2312"/>
      <w:sz w:val="28"/>
      <w:szCs w:val="24"/>
    </w:rPr>
  </w:style>
  <w:style w:type="paragraph" w:styleId="8">
    <w:name w:val="Plain Text"/>
    <w:basedOn w:val="1"/>
    <w:uiPriority w:val="0"/>
    <w:rPr>
      <w:rFonts w:hAnsi="Courier New" w:cs="Courier New"/>
      <w:szCs w:val="21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16">
    <w:name w:val="annotation subject"/>
    <w:basedOn w:val="4"/>
    <w:next w:val="4"/>
    <w:semiHidden/>
    <w:qFormat/>
    <w:uiPriority w:val="0"/>
    <w:rPr>
      <w:b/>
      <w:bCs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Char Char1 Char Char Char Char"/>
    <w:basedOn w:val="3"/>
    <w:link w:val="19"/>
    <w:semiHidden/>
    <w:qFormat/>
    <w:uiPriority w:val="0"/>
    <w:rPr>
      <w:rFonts w:ascii="Tahoma" w:hAnsi="Tahoma" w:eastAsia="宋体"/>
      <w:sz w:val="24"/>
      <w:szCs w:val="24"/>
    </w:rPr>
  </w:style>
  <w:style w:type="character" w:styleId="21">
    <w:name w:val="page number"/>
    <w:basedOn w:val="19"/>
    <w:qFormat/>
    <w:uiPriority w:val="0"/>
  </w:style>
  <w:style w:type="character" w:styleId="22">
    <w:name w:val="FollowedHyperlink"/>
    <w:qFormat/>
    <w:uiPriority w:val="0"/>
    <w:rPr>
      <w:color w:val="800080"/>
      <w:u w:val="single"/>
    </w:r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semiHidden/>
    <w:qFormat/>
    <w:uiPriority w:val="0"/>
    <w:rPr>
      <w:sz w:val="21"/>
      <w:szCs w:val="21"/>
    </w:rPr>
  </w:style>
  <w:style w:type="character" w:customStyle="1" w:styleId="25">
    <w:name w:val="apple-converted-space"/>
    <w:qFormat/>
    <w:uiPriority w:val="0"/>
  </w:style>
  <w:style w:type="paragraph" w:customStyle="1" w:styleId="26">
    <w:name w:val="Char1"/>
    <w:basedOn w:val="2"/>
    <w:qFormat/>
    <w:uiPriority w:val="0"/>
    <w:pPr>
      <w:snapToGrid w:val="0"/>
      <w:spacing w:before="240" w:after="240" w:line="348" w:lineRule="auto"/>
    </w:pPr>
    <w:rPr>
      <w:rFonts w:ascii="Tahoma" w:hAnsi="Tahoma" w:eastAsia="宋体"/>
      <w:bCs w:val="0"/>
      <w:kern w:val="2"/>
      <w:sz w:val="24"/>
      <w:szCs w:val="20"/>
    </w:rPr>
  </w:style>
  <w:style w:type="paragraph" w:customStyle="1" w:styleId="27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\&#26700;&#38754;\2010&#24180;&#25991;&#20214;&#22841;\&#21457;&#25991;&#27169;&#2925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发文模版</Template>
  <Company>jssrst</Company>
  <Pages>2</Pages>
  <Words>665</Words>
  <Characters>668</Characters>
  <Lines>1</Lines>
  <Paragraphs>1</Paragraphs>
  <TotalTime>0</TotalTime>
  <ScaleCrop>false</ScaleCrop>
  <LinksUpToDate>false</LinksUpToDate>
  <CharactersWithSpaces>668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2020-06-14T10:00:00Z</dcterms:created>
  <dc:creator>马克</dc:creator>
  <cp:lastModifiedBy>刘耿铭</cp:lastModifiedBy>
  <cp:lastPrinted>2017-03-15T06:42:00Z</cp:lastPrinted>
  <dcterms:modified xsi:type="dcterms:W3CDTF">2023-03-22T03:30:49Z</dcterms:modified>
  <dc:title>苏人  ﹝2006﹞   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DE06C57DBA0440248894349794FEC0B9</vt:lpwstr>
  </property>
</Properties>
</file>